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88E" w:rsidRPr="002E788E" w:rsidRDefault="002E788E" w:rsidP="00482766">
      <w:pPr>
        <w:pStyle w:val="a7"/>
        <w:jc w:val="right"/>
        <w:rPr>
          <w:b w:val="0"/>
          <w:sz w:val="20"/>
          <w:szCs w:val="20"/>
        </w:rPr>
      </w:pPr>
      <w:r w:rsidRPr="002E788E">
        <w:rPr>
          <w:b w:val="0"/>
          <w:sz w:val="20"/>
          <w:szCs w:val="20"/>
        </w:rPr>
        <w:t>Приложение 2 к приказу № ____</w:t>
      </w:r>
      <w:r w:rsidR="00045F2B">
        <w:rPr>
          <w:b w:val="0"/>
          <w:sz w:val="20"/>
          <w:szCs w:val="20"/>
        </w:rPr>
        <w:t xml:space="preserve"> </w:t>
      </w:r>
      <w:r w:rsidRPr="002E788E">
        <w:rPr>
          <w:b w:val="0"/>
          <w:sz w:val="20"/>
          <w:szCs w:val="20"/>
        </w:rPr>
        <w:t>от __________2015г.</w:t>
      </w:r>
    </w:p>
    <w:p w:rsidR="00482766" w:rsidRDefault="00482766" w:rsidP="00482766">
      <w:pPr>
        <w:pStyle w:val="a7"/>
        <w:jc w:val="right"/>
      </w:pPr>
      <w:r>
        <w:t>УТВЕРЖДАЮ</w:t>
      </w:r>
    </w:p>
    <w:p w:rsidR="00482766" w:rsidRDefault="00482766" w:rsidP="00482766">
      <w:pPr>
        <w:pStyle w:val="a7"/>
        <w:jc w:val="right"/>
      </w:pPr>
      <w:r>
        <w:t>Директор СПб ГУП «</w:t>
      </w:r>
      <w:proofErr w:type="spellStart"/>
      <w:r>
        <w:t>Горэлектротранс</w:t>
      </w:r>
      <w:proofErr w:type="spellEnd"/>
      <w:r>
        <w:t>»</w:t>
      </w:r>
    </w:p>
    <w:p w:rsidR="00482766" w:rsidRDefault="00482766" w:rsidP="00482766">
      <w:pPr>
        <w:pStyle w:val="a7"/>
        <w:jc w:val="right"/>
      </w:pPr>
      <w:r>
        <w:t>__________________В.А. Остряков</w:t>
      </w:r>
    </w:p>
    <w:p w:rsidR="00482766" w:rsidRDefault="00482766" w:rsidP="00482766">
      <w:pPr>
        <w:pStyle w:val="a7"/>
        <w:jc w:val="right"/>
      </w:pPr>
      <w:r>
        <w:t>«___»_____________________2015г.</w:t>
      </w:r>
    </w:p>
    <w:p w:rsidR="00482766" w:rsidRDefault="00482766" w:rsidP="00482766">
      <w:pPr>
        <w:pStyle w:val="a7"/>
        <w:jc w:val="right"/>
      </w:pPr>
    </w:p>
    <w:p w:rsidR="00B3448B" w:rsidRPr="001656EF" w:rsidRDefault="00DB70BA" w:rsidP="002E788E">
      <w:pPr>
        <w:pStyle w:val="a7"/>
        <w:jc w:val="center"/>
      </w:pPr>
      <w:r w:rsidRPr="00DB70BA">
        <w:t>Перечень мероприятий по улучшению условий труда</w:t>
      </w:r>
    </w:p>
    <w:p w:rsidR="00B3448B" w:rsidRPr="00045F2B" w:rsidRDefault="00B3448B" w:rsidP="00B3448B">
      <w:pPr>
        <w:rPr>
          <w:b/>
        </w:rPr>
      </w:pPr>
      <w:r w:rsidRPr="00045F2B">
        <w:rPr>
          <w:b/>
        </w:rPr>
        <w:t>Наименование организации:</w:t>
      </w:r>
      <w:fldSimple w:instr=" DOCVARIABLE ceh_info \* MERGEFORMAT ">
        <w:r w:rsidR="001656EF" w:rsidRPr="00045F2B">
          <w:rPr>
            <w:rStyle w:val="a9"/>
            <w:b/>
          </w:rPr>
          <w:t xml:space="preserve"> Санкт-Петербургское государственное унитарное предприятие городского электрического транспорта </w:t>
        </w:r>
      </w:fldSimple>
      <w:r w:rsidRPr="00045F2B">
        <w:rPr>
          <w:rStyle w:val="a9"/>
          <w:b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Pr="001656EF" w:rsidRDefault="001656EF" w:rsidP="001656EF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"Автобаза"</w:t>
            </w:r>
          </w:p>
        </w:tc>
        <w:tc>
          <w:tcPr>
            <w:tcW w:w="3686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Pr="001656EF" w:rsidRDefault="001656EF" w:rsidP="001656EF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СПС "Цех композитных дет</w:t>
            </w:r>
            <w:r>
              <w:rPr>
                <w:b/>
                <w:i/>
              </w:rPr>
              <w:t>а</w:t>
            </w:r>
            <w:r>
              <w:rPr>
                <w:b/>
                <w:i/>
              </w:rPr>
              <w:t>лей"</w:t>
            </w:r>
          </w:p>
        </w:tc>
        <w:tc>
          <w:tcPr>
            <w:tcW w:w="3686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Pr="001656EF" w:rsidRDefault="001656EF" w:rsidP="001656EF">
            <w:pPr>
              <w:pStyle w:val="aa"/>
              <w:jc w:val="left"/>
            </w:pPr>
            <w:r>
              <w:t>13. Подсобный рабочий</w:t>
            </w:r>
          </w:p>
        </w:tc>
        <w:tc>
          <w:tcPr>
            <w:tcW w:w="3686" w:type="dxa"/>
            <w:vAlign w:val="center"/>
          </w:tcPr>
          <w:p w:rsidR="001656EF" w:rsidRPr="00063DF1" w:rsidRDefault="001656EF" w:rsidP="001656EF">
            <w:pPr>
              <w:pStyle w:val="aa"/>
            </w:pPr>
            <w:r>
              <w:t>Учитывая вредные условия труда, и</w:t>
            </w:r>
            <w:r>
              <w:t>с</w:t>
            </w:r>
            <w:r>
              <w:t>пользовать средства индивидуальной защиты (респираторы)</w:t>
            </w:r>
          </w:p>
        </w:tc>
        <w:tc>
          <w:tcPr>
            <w:tcW w:w="2835" w:type="dxa"/>
            <w:vAlign w:val="center"/>
          </w:tcPr>
          <w:p w:rsidR="001656EF" w:rsidRPr="00063DF1" w:rsidRDefault="00043307" w:rsidP="00DB70BA">
            <w:pPr>
              <w:pStyle w:val="aa"/>
            </w:pPr>
            <w:r>
              <w:t>Снижение воздействия хим</w:t>
            </w:r>
            <w:r>
              <w:t>и</w:t>
            </w:r>
            <w:r>
              <w:t>ческого фактора</w:t>
            </w:r>
          </w:p>
        </w:tc>
        <w:tc>
          <w:tcPr>
            <w:tcW w:w="1384" w:type="dxa"/>
            <w:vAlign w:val="center"/>
          </w:tcPr>
          <w:p w:rsidR="001656EF" w:rsidRPr="00063DF1" w:rsidRDefault="00043307" w:rsidP="00DB70BA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274981" w:rsidRPr="00274981" w:rsidRDefault="00274981" w:rsidP="00DB70BA">
            <w:pPr>
              <w:pStyle w:val="aa"/>
              <w:rPr>
                <w:i/>
              </w:rPr>
            </w:pPr>
            <w:r w:rsidRPr="00274981">
              <w:rPr>
                <w:i/>
              </w:rPr>
              <w:t xml:space="preserve">СПС </w:t>
            </w:r>
          </w:p>
          <w:p w:rsidR="00274981" w:rsidRPr="00274981" w:rsidRDefault="00274981" w:rsidP="00DB70BA">
            <w:pPr>
              <w:pStyle w:val="aa"/>
              <w:rPr>
                <w:i/>
              </w:rPr>
            </w:pPr>
            <w:r w:rsidRPr="00274981">
              <w:rPr>
                <w:i/>
              </w:rPr>
              <w:t xml:space="preserve">СМТС </w:t>
            </w:r>
          </w:p>
          <w:p w:rsidR="001656EF" w:rsidRPr="00274981" w:rsidRDefault="00274981" w:rsidP="00DB70BA">
            <w:pPr>
              <w:pStyle w:val="aa"/>
              <w:rPr>
                <w:i/>
              </w:rPr>
            </w:pPr>
            <w:r w:rsidRPr="00274981">
              <w:rPr>
                <w:i/>
              </w:rPr>
              <w:t>ООТ</w:t>
            </w: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Pr="001656EF" w:rsidRDefault="001656EF" w:rsidP="001656EF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"Энергохозяйство"</w:t>
            </w:r>
          </w:p>
        </w:tc>
        <w:tc>
          <w:tcPr>
            <w:tcW w:w="3686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656EF" w:rsidRPr="00274981" w:rsidRDefault="001656EF" w:rsidP="00DB70BA">
            <w:pPr>
              <w:pStyle w:val="aa"/>
              <w:rPr>
                <w:i/>
              </w:rPr>
            </w:pP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Pr="001656EF" w:rsidRDefault="001656EF" w:rsidP="001656EF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"Трамвайный парк №1"</w:t>
            </w:r>
          </w:p>
        </w:tc>
        <w:tc>
          <w:tcPr>
            <w:tcW w:w="3686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656EF" w:rsidRPr="00274981" w:rsidRDefault="001656EF" w:rsidP="00DB70BA">
            <w:pPr>
              <w:pStyle w:val="aa"/>
              <w:rPr>
                <w:i/>
              </w:rPr>
            </w:pP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Pr="001656EF" w:rsidRDefault="001656EF" w:rsidP="001656EF">
            <w:pPr>
              <w:pStyle w:val="aa"/>
              <w:jc w:val="left"/>
            </w:pPr>
            <w:r>
              <w:t>15. Оператор котельной</w:t>
            </w:r>
          </w:p>
        </w:tc>
        <w:tc>
          <w:tcPr>
            <w:tcW w:w="3686" w:type="dxa"/>
            <w:vAlign w:val="center"/>
          </w:tcPr>
          <w:p w:rsidR="001656EF" w:rsidRDefault="001656EF" w:rsidP="00DB70BA">
            <w:pPr>
              <w:pStyle w:val="aa"/>
            </w:pPr>
            <w:r>
              <w:t>Шум: Организовать шумоизолирующее помещение</w:t>
            </w:r>
            <w:proofErr w:type="gramStart"/>
            <w:r>
              <w:t xml:space="preserve">.. </w:t>
            </w:r>
            <w:proofErr w:type="gramEnd"/>
            <w:r>
              <w:t>Шум: учитывая вредные условия труда, применение средств и</w:t>
            </w:r>
            <w:r>
              <w:t>н</w:t>
            </w:r>
            <w:r>
              <w:t>дивидуальной защиты (</w:t>
            </w:r>
            <w:proofErr w:type="spellStart"/>
            <w:r>
              <w:t>беруши</w:t>
            </w:r>
            <w:proofErr w:type="spellEnd"/>
            <w:r>
              <w:t>).</w:t>
            </w:r>
          </w:p>
        </w:tc>
        <w:tc>
          <w:tcPr>
            <w:tcW w:w="2835" w:type="dxa"/>
            <w:vAlign w:val="center"/>
          </w:tcPr>
          <w:p w:rsidR="001656EF" w:rsidRDefault="001656EF" w:rsidP="001656EF">
            <w:pPr>
              <w:pStyle w:val="aa"/>
            </w:pPr>
            <w:r>
              <w:t xml:space="preserve">Снижение воздействия </w:t>
            </w:r>
          </w:p>
          <w:p w:rsidR="001656EF" w:rsidRDefault="001656EF" w:rsidP="001656EF">
            <w:pPr>
              <w:pStyle w:val="aa"/>
            </w:pPr>
            <w:r>
              <w:t>уровня  шума.</w:t>
            </w:r>
            <w:bookmarkStart w:id="1" w:name="_GoBack"/>
            <w:bookmarkEnd w:id="1"/>
          </w:p>
        </w:tc>
        <w:tc>
          <w:tcPr>
            <w:tcW w:w="1384" w:type="dxa"/>
            <w:vAlign w:val="center"/>
          </w:tcPr>
          <w:p w:rsidR="001656EF" w:rsidRPr="00063DF1" w:rsidRDefault="00043307" w:rsidP="00DB70BA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274981" w:rsidRPr="00274981" w:rsidRDefault="00274981" w:rsidP="00274981">
            <w:pPr>
              <w:pStyle w:val="aa"/>
              <w:rPr>
                <w:i/>
              </w:rPr>
            </w:pPr>
            <w:r w:rsidRPr="00274981">
              <w:rPr>
                <w:i/>
              </w:rPr>
              <w:t>Трамвайный парк № 1</w:t>
            </w:r>
          </w:p>
          <w:p w:rsidR="00274981" w:rsidRPr="00274981" w:rsidRDefault="00274981" w:rsidP="00274981">
            <w:pPr>
              <w:pStyle w:val="aa"/>
              <w:rPr>
                <w:i/>
              </w:rPr>
            </w:pPr>
            <w:r w:rsidRPr="00274981">
              <w:rPr>
                <w:i/>
              </w:rPr>
              <w:t xml:space="preserve">СМТС </w:t>
            </w:r>
          </w:p>
          <w:p w:rsidR="001656EF" w:rsidRPr="00274981" w:rsidRDefault="00274981" w:rsidP="00274981">
            <w:pPr>
              <w:pStyle w:val="aa"/>
              <w:rPr>
                <w:i/>
              </w:rPr>
            </w:pPr>
            <w:r w:rsidRPr="00274981">
              <w:rPr>
                <w:i/>
              </w:rPr>
              <w:t>ООТ</w:t>
            </w: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Pr="001656EF" w:rsidRDefault="001656EF" w:rsidP="001656EF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"Трамвайный парк №8"</w:t>
            </w:r>
          </w:p>
        </w:tc>
        <w:tc>
          <w:tcPr>
            <w:tcW w:w="3686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656EF" w:rsidRPr="00274981" w:rsidRDefault="001656EF" w:rsidP="00DB70BA">
            <w:pPr>
              <w:pStyle w:val="aa"/>
              <w:rPr>
                <w:i/>
              </w:rPr>
            </w:pP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Pr="001656EF" w:rsidRDefault="001656EF" w:rsidP="001656EF">
            <w:pPr>
              <w:pStyle w:val="aa"/>
              <w:jc w:val="left"/>
            </w:pPr>
            <w:proofErr w:type="gramStart"/>
            <w:r>
              <w:t>16А. Водитель трамвая на па</w:t>
            </w:r>
            <w:r>
              <w:t>с</w:t>
            </w:r>
            <w:r>
              <w:t>сажирском подвижной составе</w:t>
            </w:r>
            <w:proofErr w:type="gramEnd"/>
          </w:p>
        </w:tc>
        <w:tc>
          <w:tcPr>
            <w:tcW w:w="3686" w:type="dxa"/>
            <w:vAlign w:val="center"/>
          </w:tcPr>
          <w:p w:rsidR="001656EF" w:rsidRDefault="001656EF" w:rsidP="00DB70BA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1656EF" w:rsidRDefault="001656EF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1656EF" w:rsidRPr="00063DF1" w:rsidRDefault="00274981" w:rsidP="00DB70BA">
            <w:pPr>
              <w:pStyle w:val="aa"/>
            </w:pPr>
            <w:r>
              <w:t>01.02.2016г.</w:t>
            </w:r>
          </w:p>
        </w:tc>
        <w:tc>
          <w:tcPr>
            <w:tcW w:w="3294" w:type="dxa"/>
            <w:vAlign w:val="center"/>
          </w:tcPr>
          <w:p w:rsidR="00B44936" w:rsidRDefault="00B44936" w:rsidP="00DB70BA">
            <w:pPr>
              <w:pStyle w:val="aa"/>
              <w:rPr>
                <w:i/>
              </w:rPr>
            </w:pPr>
            <w:r>
              <w:rPr>
                <w:i/>
              </w:rPr>
              <w:t>ОСП «Служба движения»</w:t>
            </w:r>
          </w:p>
          <w:p w:rsidR="001656EF" w:rsidRDefault="00274981" w:rsidP="00DB70BA">
            <w:pPr>
              <w:pStyle w:val="aa"/>
              <w:rPr>
                <w:i/>
              </w:rPr>
            </w:pPr>
            <w:proofErr w:type="spellStart"/>
            <w:r w:rsidRPr="00274981">
              <w:rPr>
                <w:i/>
              </w:rPr>
              <w:t>ООТиЗ</w:t>
            </w:r>
            <w:proofErr w:type="spellEnd"/>
            <w:r w:rsidRPr="00274981">
              <w:rPr>
                <w:i/>
              </w:rPr>
              <w:t xml:space="preserve"> СПб ГУП ГЭТ</w:t>
            </w:r>
          </w:p>
          <w:p w:rsidR="00B44936" w:rsidRPr="00274981" w:rsidRDefault="00B44936" w:rsidP="00B44936">
            <w:pPr>
              <w:pStyle w:val="aa"/>
              <w:rPr>
                <w:i/>
              </w:rPr>
            </w:pPr>
            <w:r w:rsidRPr="00274981">
              <w:rPr>
                <w:i/>
              </w:rPr>
              <w:t>Главный инженер ОСП</w:t>
            </w:r>
          </w:p>
          <w:p w:rsidR="00274981" w:rsidRPr="00274981" w:rsidRDefault="00B44936" w:rsidP="00DB70BA">
            <w:pPr>
              <w:pStyle w:val="aa"/>
              <w:rPr>
                <w:i/>
              </w:rPr>
            </w:pPr>
            <w:r>
              <w:rPr>
                <w:i/>
              </w:rPr>
              <w:t>Отдел эксплуатации парка</w:t>
            </w:r>
          </w:p>
          <w:p w:rsidR="00274981" w:rsidRPr="00274981" w:rsidRDefault="00274981" w:rsidP="00DB70BA">
            <w:pPr>
              <w:pStyle w:val="aa"/>
              <w:rPr>
                <w:i/>
              </w:rPr>
            </w:pPr>
            <w:r w:rsidRPr="00274981">
              <w:rPr>
                <w:i/>
              </w:rPr>
              <w:t>Отдел экономики парка</w:t>
            </w:r>
          </w:p>
          <w:p w:rsidR="00274981" w:rsidRPr="00274981" w:rsidRDefault="00274981" w:rsidP="00DB70BA">
            <w:pPr>
              <w:pStyle w:val="aa"/>
              <w:rPr>
                <w:i/>
              </w:rPr>
            </w:pPr>
            <w:r w:rsidRPr="00274981">
              <w:rPr>
                <w:i/>
              </w:rPr>
              <w:t xml:space="preserve">Инженер </w:t>
            </w:r>
            <w:proofErr w:type="gramStart"/>
            <w:r w:rsidRPr="00274981">
              <w:rPr>
                <w:i/>
              </w:rPr>
              <w:t>по</w:t>
            </w:r>
            <w:proofErr w:type="gramEnd"/>
            <w:r w:rsidRPr="00274981">
              <w:rPr>
                <w:i/>
              </w:rPr>
              <w:t xml:space="preserve"> ОТ</w:t>
            </w: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Default="001656EF" w:rsidP="001656EF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1656EF" w:rsidRDefault="001656EF" w:rsidP="00DB70BA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1656EF" w:rsidRDefault="001656EF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1656EF" w:rsidRPr="00063DF1" w:rsidRDefault="00274981" w:rsidP="00DB70BA">
            <w:pPr>
              <w:pStyle w:val="aa"/>
            </w:pPr>
            <w:r>
              <w:t>01.02.2016г.</w:t>
            </w:r>
          </w:p>
        </w:tc>
        <w:tc>
          <w:tcPr>
            <w:tcW w:w="3294" w:type="dxa"/>
            <w:vAlign w:val="center"/>
          </w:tcPr>
          <w:p w:rsidR="00B44936" w:rsidRDefault="00B44936" w:rsidP="00B44936">
            <w:pPr>
              <w:pStyle w:val="aa"/>
              <w:rPr>
                <w:i/>
              </w:rPr>
            </w:pPr>
            <w:r>
              <w:rPr>
                <w:i/>
              </w:rPr>
              <w:t>ОСП «Служба движения»</w:t>
            </w:r>
          </w:p>
          <w:p w:rsidR="00B44936" w:rsidRDefault="00B44936" w:rsidP="00B44936">
            <w:pPr>
              <w:pStyle w:val="aa"/>
              <w:rPr>
                <w:i/>
              </w:rPr>
            </w:pPr>
            <w:proofErr w:type="spellStart"/>
            <w:r w:rsidRPr="00274981">
              <w:rPr>
                <w:i/>
              </w:rPr>
              <w:t>ООТиЗ</w:t>
            </w:r>
            <w:proofErr w:type="spellEnd"/>
            <w:r w:rsidRPr="00274981">
              <w:rPr>
                <w:i/>
              </w:rPr>
              <w:t xml:space="preserve"> СПб ГУП ГЭТ</w:t>
            </w:r>
          </w:p>
          <w:p w:rsidR="00B44936" w:rsidRPr="00274981" w:rsidRDefault="00B44936" w:rsidP="00B44936">
            <w:pPr>
              <w:pStyle w:val="aa"/>
              <w:rPr>
                <w:i/>
              </w:rPr>
            </w:pPr>
            <w:r w:rsidRPr="00274981">
              <w:rPr>
                <w:i/>
              </w:rPr>
              <w:t>Главный инженер ОСП</w:t>
            </w:r>
          </w:p>
          <w:p w:rsidR="00B44936" w:rsidRPr="00274981" w:rsidRDefault="00B44936" w:rsidP="00B44936">
            <w:pPr>
              <w:pStyle w:val="aa"/>
              <w:rPr>
                <w:i/>
              </w:rPr>
            </w:pPr>
            <w:r>
              <w:rPr>
                <w:i/>
              </w:rPr>
              <w:t>Отдел эксплуатации парка</w:t>
            </w:r>
          </w:p>
          <w:p w:rsidR="00B44936" w:rsidRPr="00274981" w:rsidRDefault="00B44936" w:rsidP="00B44936">
            <w:pPr>
              <w:pStyle w:val="aa"/>
              <w:rPr>
                <w:i/>
              </w:rPr>
            </w:pPr>
            <w:r w:rsidRPr="00274981">
              <w:rPr>
                <w:i/>
              </w:rPr>
              <w:t>Отдел экономики парка</w:t>
            </w:r>
          </w:p>
          <w:p w:rsidR="001656EF" w:rsidRPr="00063DF1" w:rsidRDefault="00B44936" w:rsidP="00B44936">
            <w:pPr>
              <w:pStyle w:val="aa"/>
            </w:pPr>
            <w:r w:rsidRPr="00274981">
              <w:rPr>
                <w:i/>
              </w:rPr>
              <w:t xml:space="preserve">Инженер </w:t>
            </w:r>
            <w:proofErr w:type="gramStart"/>
            <w:r w:rsidRPr="00274981">
              <w:rPr>
                <w:i/>
              </w:rPr>
              <w:t>по</w:t>
            </w:r>
            <w:proofErr w:type="gramEnd"/>
            <w:r w:rsidRPr="00274981">
              <w:rPr>
                <w:i/>
              </w:rPr>
              <w:t xml:space="preserve"> ОТ</w:t>
            </w: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Pr="001656EF" w:rsidRDefault="001656EF" w:rsidP="001656EF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"Троллейбусный парк №6"</w:t>
            </w:r>
          </w:p>
        </w:tc>
        <w:tc>
          <w:tcPr>
            <w:tcW w:w="3686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Pr="001656EF" w:rsidRDefault="001656EF" w:rsidP="001656EF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"Совмещенный трамва</w:t>
            </w:r>
            <w:r>
              <w:rPr>
                <w:b/>
                <w:i/>
              </w:rPr>
              <w:t>й</w:t>
            </w:r>
            <w:r>
              <w:rPr>
                <w:b/>
                <w:i/>
              </w:rPr>
              <w:t>но-троллейбусный парк"</w:t>
            </w:r>
          </w:p>
        </w:tc>
        <w:tc>
          <w:tcPr>
            <w:tcW w:w="3686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Pr="001656EF" w:rsidRDefault="001656EF" w:rsidP="001656EF">
            <w:pPr>
              <w:pStyle w:val="aa"/>
              <w:jc w:val="left"/>
            </w:pPr>
            <w:r>
              <w:lastRenderedPageBreak/>
              <w:t>22А. Водитель трамвая на па</w:t>
            </w:r>
            <w:r>
              <w:t>с</w:t>
            </w:r>
            <w:r>
              <w:t>сажирском подвижном составе</w:t>
            </w:r>
          </w:p>
        </w:tc>
        <w:tc>
          <w:tcPr>
            <w:tcW w:w="3686" w:type="dxa"/>
            <w:vAlign w:val="center"/>
          </w:tcPr>
          <w:p w:rsidR="001656EF" w:rsidRDefault="001656EF" w:rsidP="00DB70BA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1656EF" w:rsidRDefault="001656EF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1656EF" w:rsidRPr="00063DF1" w:rsidRDefault="00274981" w:rsidP="00DB70BA">
            <w:pPr>
              <w:pStyle w:val="aa"/>
            </w:pPr>
            <w:r>
              <w:t>01.02.2016г.</w:t>
            </w:r>
          </w:p>
        </w:tc>
        <w:tc>
          <w:tcPr>
            <w:tcW w:w="3294" w:type="dxa"/>
            <w:vAlign w:val="center"/>
          </w:tcPr>
          <w:p w:rsidR="00B44936" w:rsidRDefault="00B44936" w:rsidP="00B44936">
            <w:pPr>
              <w:pStyle w:val="aa"/>
              <w:rPr>
                <w:i/>
              </w:rPr>
            </w:pPr>
            <w:r>
              <w:rPr>
                <w:i/>
              </w:rPr>
              <w:t>ОСП «Служба движения»</w:t>
            </w:r>
          </w:p>
          <w:p w:rsidR="00B44936" w:rsidRDefault="00B44936" w:rsidP="00B44936">
            <w:pPr>
              <w:pStyle w:val="aa"/>
              <w:rPr>
                <w:i/>
              </w:rPr>
            </w:pPr>
            <w:proofErr w:type="spellStart"/>
            <w:r w:rsidRPr="00274981">
              <w:rPr>
                <w:i/>
              </w:rPr>
              <w:t>ООТиЗ</w:t>
            </w:r>
            <w:proofErr w:type="spellEnd"/>
            <w:r w:rsidRPr="00274981">
              <w:rPr>
                <w:i/>
              </w:rPr>
              <w:t xml:space="preserve"> СПб ГУП ГЭТ</w:t>
            </w:r>
          </w:p>
          <w:p w:rsidR="00B44936" w:rsidRPr="00274981" w:rsidRDefault="00B44936" w:rsidP="00B44936">
            <w:pPr>
              <w:pStyle w:val="aa"/>
              <w:rPr>
                <w:i/>
              </w:rPr>
            </w:pPr>
            <w:r w:rsidRPr="00274981">
              <w:rPr>
                <w:i/>
              </w:rPr>
              <w:t>Главный инженер ОСП</w:t>
            </w:r>
          </w:p>
          <w:p w:rsidR="00B44936" w:rsidRPr="00274981" w:rsidRDefault="00B44936" w:rsidP="00B44936">
            <w:pPr>
              <w:pStyle w:val="aa"/>
              <w:rPr>
                <w:i/>
              </w:rPr>
            </w:pPr>
            <w:r>
              <w:rPr>
                <w:i/>
              </w:rPr>
              <w:t>Отдел эксплуатации парка</w:t>
            </w:r>
          </w:p>
          <w:p w:rsidR="00B44936" w:rsidRPr="00274981" w:rsidRDefault="00B44936" w:rsidP="00B44936">
            <w:pPr>
              <w:pStyle w:val="aa"/>
              <w:rPr>
                <w:i/>
              </w:rPr>
            </w:pPr>
            <w:r w:rsidRPr="00274981">
              <w:rPr>
                <w:i/>
              </w:rPr>
              <w:t>Отдел экономики парка</w:t>
            </w:r>
          </w:p>
          <w:p w:rsidR="001656EF" w:rsidRPr="00063DF1" w:rsidRDefault="00B44936" w:rsidP="00B44936">
            <w:pPr>
              <w:pStyle w:val="aa"/>
            </w:pPr>
            <w:r w:rsidRPr="00274981">
              <w:rPr>
                <w:i/>
              </w:rPr>
              <w:t xml:space="preserve">Инженер </w:t>
            </w:r>
            <w:proofErr w:type="gramStart"/>
            <w:r w:rsidRPr="00274981">
              <w:rPr>
                <w:i/>
              </w:rPr>
              <w:t>по</w:t>
            </w:r>
            <w:proofErr w:type="gramEnd"/>
            <w:r w:rsidRPr="00274981">
              <w:rPr>
                <w:i/>
              </w:rPr>
              <w:t xml:space="preserve"> ОТ</w:t>
            </w: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Default="001656EF" w:rsidP="001656EF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1656EF" w:rsidRDefault="001656EF" w:rsidP="00DB70BA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1656EF" w:rsidRDefault="001656EF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1656EF" w:rsidRPr="00063DF1" w:rsidRDefault="00274981" w:rsidP="00DB70BA">
            <w:pPr>
              <w:pStyle w:val="aa"/>
            </w:pPr>
            <w:r>
              <w:t>01.02.2016г.</w:t>
            </w:r>
          </w:p>
        </w:tc>
        <w:tc>
          <w:tcPr>
            <w:tcW w:w="3294" w:type="dxa"/>
            <w:vAlign w:val="center"/>
          </w:tcPr>
          <w:p w:rsidR="00B44936" w:rsidRDefault="00B44936" w:rsidP="00B44936">
            <w:pPr>
              <w:pStyle w:val="aa"/>
              <w:rPr>
                <w:i/>
              </w:rPr>
            </w:pPr>
            <w:r>
              <w:rPr>
                <w:i/>
              </w:rPr>
              <w:t>ОСП «Служба движения»</w:t>
            </w:r>
          </w:p>
          <w:p w:rsidR="00B44936" w:rsidRDefault="00B44936" w:rsidP="00B44936">
            <w:pPr>
              <w:pStyle w:val="aa"/>
              <w:rPr>
                <w:i/>
              </w:rPr>
            </w:pPr>
            <w:proofErr w:type="spellStart"/>
            <w:r w:rsidRPr="00274981">
              <w:rPr>
                <w:i/>
              </w:rPr>
              <w:t>ООТиЗ</w:t>
            </w:r>
            <w:proofErr w:type="spellEnd"/>
            <w:r w:rsidRPr="00274981">
              <w:rPr>
                <w:i/>
              </w:rPr>
              <w:t xml:space="preserve"> СПб ГУП ГЭТ</w:t>
            </w:r>
          </w:p>
          <w:p w:rsidR="00B44936" w:rsidRPr="00274981" w:rsidRDefault="00B44936" w:rsidP="00B44936">
            <w:pPr>
              <w:pStyle w:val="aa"/>
              <w:rPr>
                <w:i/>
              </w:rPr>
            </w:pPr>
            <w:r w:rsidRPr="00274981">
              <w:rPr>
                <w:i/>
              </w:rPr>
              <w:t>Главный инженер ОСП</w:t>
            </w:r>
          </w:p>
          <w:p w:rsidR="00B44936" w:rsidRPr="00274981" w:rsidRDefault="00B44936" w:rsidP="00B44936">
            <w:pPr>
              <w:pStyle w:val="aa"/>
              <w:rPr>
                <w:i/>
              </w:rPr>
            </w:pPr>
            <w:r>
              <w:rPr>
                <w:i/>
              </w:rPr>
              <w:t>Отдел эксплуатации парка</w:t>
            </w:r>
          </w:p>
          <w:p w:rsidR="00B44936" w:rsidRPr="00274981" w:rsidRDefault="00B44936" w:rsidP="00B44936">
            <w:pPr>
              <w:pStyle w:val="aa"/>
              <w:rPr>
                <w:i/>
              </w:rPr>
            </w:pPr>
            <w:r w:rsidRPr="00274981">
              <w:rPr>
                <w:i/>
              </w:rPr>
              <w:t>Отдел экономики парка</w:t>
            </w:r>
          </w:p>
          <w:p w:rsidR="001656EF" w:rsidRPr="00063DF1" w:rsidRDefault="00B44936" w:rsidP="00B44936">
            <w:pPr>
              <w:pStyle w:val="aa"/>
            </w:pPr>
            <w:r w:rsidRPr="00274981">
              <w:rPr>
                <w:i/>
              </w:rPr>
              <w:t xml:space="preserve">Инженер </w:t>
            </w:r>
            <w:proofErr w:type="gramStart"/>
            <w:r w:rsidRPr="00274981">
              <w:rPr>
                <w:i/>
              </w:rPr>
              <w:t>по</w:t>
            </w:r>
            <w:proofErr w:type="gramEnd"/>
            <w:r w:rsidRPr="00274981">
              <w:rPr>
                <w:i/>
              </w:rPr>
              <w:t xml:space="preserve"> ОТ</w:t>
            </w: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Pr="001656EF" w:rsidRDefault="001656EF" w:rsidP="001656EF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СПб ГУП "</w:t>
            </w:r>
            <w:proofErr w:type="spellStart"/>
            <w:r>
              <w:rPr>
                <w:b/>
                <w:i/>
              </w:rPr>
              <w:t>Горэлектротранс</w:t>
            </w:r>
            <w:proofErr w:type="spellEnd"/>
            <w:r>
              <w:rPr>
                <w:b/>
                <w:i/>
              </w:rPr>
              <w:t>" (без ОСП)</w:t>
            </w:r>
          </w:p>
        </w:tc>
        <w:tc>
          <w:tcPr>
            <w:tcW w:w="3686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  <w:tr w:rsidR="001656EF" w:rsidRPr="00AF49A3" w:rsidTr="008B4051">
        <w:trPr>
          <w:jc w:val="center"/>
        </w:trPr>
        <w:tc>
          <w:tcPr>
            <w:tcW w:w="3049" w:type="dxa"/>
            <w:vAlign w:val="center"/>
          </w:tcPr>
          <w:p w:rsidR="001656EF" w:rsidRPr="001656EF" w:rsidRDefault="001656EF" w:rsidP="001656EF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Учебно-курсовой комбинат</w:t>
            </w:r>
          </w:p>
        </w:tc>
        <w:tc>
          <w:tcPr>
            <w:tcW w:w="3686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656EF" w:rsidRDefault="001656E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656EF" w:rsidRPr="00063DF1" w:rsidRDefault="001656EF" w:rsidP="00DB70BA">
            <w:pPr>
              <w:pStyle w:val="aa"/>
            </w:pPr>
          </w:p>
        </w:tc>
      </w:tr>
    </w:tbl>
    <w:p w:rsidR="00DB70BA" w:rsidRDefault="00DB70BA" w:rsidP="00DB70BA">
      <w:pPr>
        <w:rPr>
          <w:rStyle w:val="a9"/>
          <w:sz w:val="20"/>
        </w:rPr>
      </w:pPr>
      <w:r w:rsidRPr="00043307">
        <w:rPr>
          <w:sz w:val="20"/>
        </w:rPr>
        <w:t>Дата составления:</w:t>
      </w:r>
      <w:r w:rsidR="000321AB">
        <w:rPr>
          <w:sz w:val="20"/>
        </w:rPr>
        <w:t xml:space="preserve"> </w:t>
      </w:r>
      <w:r w:rsidR="00ED3162">
        <w:fldChar w:fldCharType="begin"/>
      </w:r>
      <w:r w:rsidR="00ED3162">
        <w:instrText xml:space="preserve"> DOCVARIABLE fill_date \* MERGEFORMAT </w:instrText>
      </w:r>
      <w:r w:rsidR="00ED3162">
        <w:fldChar w:fldCharType="separate"/>
      </w:r>
      <w:r w:rsidR="00DE225E">
        <w:t>_</w:t>
      </w:r>
      <w:r w:rsidR="00B44936">
        <w:t xml:space="preserve">30.11. </w:t>
      </w:r>
      <w:r w:rsidR="001656EF" w:rsidRPr="00043307">
        <w:rPr>
          <w:rStyle w:val="a9"/>
          <w:sz w:val="20"/>
        </w:rPr>
        <w:t>2015</w:t>
      </w:r>
      <w:r w:rsidR="00ED3162">
        <w:fldChar w:fldCharType="end"/>
      </w:r>
      <w:r w:rsidR="00FD5E7D" w:rsidRPr="00043307">
        <w:rPr>
          <w:rStyle w:val="a9"/>
          <w:sz w:val="20"/>
          <w:lang w:val="en-US"/>
        </w:rPr>
        <w:t> </w:t>
      </w:r>
    </w:p>
    <w:p w:rsidR="00DE225E" w:rsidRPr="00DE225E" w:rsidRDefault="00DE225E" w:rsidP="00DB70BA">
      <w:pPr>
        <w:rPr>
          <w:sz w:val="20"/>
        </w:rPr>
      </w:pPr>
    </w:p>
    <w:p w:rsidR="009D6532" w:rsidRDefault="009D6532" w:rsidP="009D6532">
      <w:pPr>
        <w:rPr>
          <w:sz w:val="20"/>
        </w:rPr>
      </w:pPr>
      <w:r w:rsidRPr="00043307">
        <w:rPr>
          <w:sz w:val="20"/>
        </w:rPr>
        <w:t>Председатель комиссии по проведению специальной оценки условий труда</w:t>
      </w:r>
    </w:p>
    <w:p w:rsidR="00DE225E" w:rsidRPr="00043307" w:rsidRDefault="00DE225E" w:rsidP="009D6532">
      <w:pPr>
        <w:rPr>
          <w:sz w:val="20"/>
        </w:rPr>
      </w:pP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043307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043307" w:rsidRDefault="001656EF" w:rsidP="009D6532">
            <w:pPr>
              <w:pStyle w:val="aa"/>
            </w:pPr>
            <w:r w:rsidRPr="00043307">
              <w:t>Главный инженер СПб ГУП "</w:t>
            </w:r>
            <w:proofErr w:type="spellStart"/>
            <w:r w:rsidRPr="00043307">
              <w:t>Горэле</w:t>
            </w:r>
            <w:r w:rsidRPr="00043307">
              <w:t>к</w:t>
            </w:r>
            <w:r w:rsidRPr="00043307">
              <w:t>тротранс</w:t>
            </w:r>
            <w:proofErr w:type="spellEnd"/>
            <w:r w:rsidRPr="00043307">
              <w:t>"</w:t>
            </w:r>
          </w:p>
        </w:tc>
        <w:tc>
          <w:tcPr>
            <w:tcW w:w="283" w:type="dxa"/>
            <w:vAlign w:val="bottom"/>
          </w:tcPr>
          <w:p w:rsidR="009D6532" w:rsidRPr="00043307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043307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043307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043307" w:rsidRDefault="001656EF" w:rsidP="009D6532">
            <w:pPr>
              <w:pStyle w:val="aa"/>
            </w:pPr>
            <w:r w:rsidRPr="00043307">
              <w:t>Лакеев И.Н.</w:t>
            </w:r>
          </w:p>
        </w:tc>
        <w:tc>
          <w:tcPr>
            <w:tcW w:w="284" w:type="dxa"/>
            <w:vAlign w:val="bottom"/>
          </w:tcPr>
          <w:p w:rsidR="009D6532" w:rsidRPr="00043307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043307" w:rsidRDefault="009D6532" w:rsidP="009D6532">
            <w:pPr>
              <w:pStyle w:val="aa"/>
            </w:pPr>
          </w:p>
        </w:tc>
      </w:tr>
      <w:tr w:rsidR="009D6532" w:rsidRPr="00043307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43307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04330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4330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43307" w:rsidRDefault="009D6532" w:rsidP="009D6532">
            <w:pPr>
              <w:pStyle w:val="aa"/>
              <w:rPr>
                <w:vertAlign w:val="superscript"/>
              </w:rPr>
            </w:pPr>
            <w:r w:rsidRPr="0004330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4330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43307" w:rsidRDefault="009D6532" w:rsidP="009D6532">
            <w:pPr>
              <w:pStyle w:val="aa"/>
              <w:rPr>
                <w:vertAlign w:val="superscript"/>
              </w:rPr>
            </w:pPr>
            <w:r w:rsidRPr="00043307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4330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43307" w:rsidRDefault="009D6532" w:rsidP="009D6532">
            <w:pPr>
              <w:pStyle w:val="aa"/>
              <w:rPr>
                <w:vertAlign w:val="superscript"/>
              </w:rPr>
            </w:pPr>
            <w:r w:rsidRPr="00043307">
              <w:rPr>
                <w:vertAlign w:val="superscript"/>
              </w:rPr>
              <w:t>(дата)</w:t>
            </w:r>
          </w:p>
        </w:tc>
      </w:tr>
    </w:tbl>
    <w:p w:rsidR="001B06AD" w:rsidRPr="00043307" w:rsidRDefault="001B06AD" w:rsidP="00DE225E">
      <w:pPr>
        <w:rPr>
          <w:sz w:val="20"/>
          <w:lang w:val="en-US"/>
        </w:rPr>
      </w:pPr>
    </w:p>
    <w:sectPr w:rsidR="001B06AD" w:rsidRPr="00043307" w:rsidSect="00482766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proofState w:spelling="clean" w:grammar="clean"/>
  <w:attachedTemplate r:id="rId1"/>
  <w:stylePaneFormatFilter w:val="3F01"/>
  <w:defaultTabStop w:val="708"/>
  <w:autoHyphenation/>
  <w:hyphenationZone w:val="357"/>
  <w:noPunctuationKerning/>
  <w:characterSpacingControl w:val="doNotCompress"/>
  <w:compat/>
  <w:docVars>
    <w:docVar w:name="ceh_info" w:val=" Санкт-Петербургское государственное унитарное предприятие городского электрического транспорта "/>
    <w:docVar w:name="fill_date" w:val="30.10.2015"/>
    <w:docVar w:name="org_name" w:val="     "/>
    <w:docVar w:name="pers_guids" w:val="E4BF632CC6CC4E898AEA42411F628B6D@138-245-027 51"/>
    <w:docVar w:name="pers_snils" w:val="E4BF632CC6CC4E898AEA42411F628B6D@138-245-027 51"/>
    <w:docVar w:name="sv_docs" w:val="1"/>
  </w:docVars>
  <w:rsids>
    <w:rsidRoot w:val="001656EF"/>
    <w:rsid w:val="0002033E"/>
    <w:rsid w:val="000321AB"/>
    <w:rsid w:val="00043307"/>
    <w:rsid w:val="00045F2B"/>
    <w:rsid w:val="00056BFC"/>
    <w:rsid w:val="0007776A"/>
    <w:rsid w:val="00093D2E"/>
    <w:rsid w:val="000C5130"/>
    <w:rsid w:val="001656EF"/>
    <w:rsid w:val="00196135"/>
    <w:rsid w:val="001A7AC3"/>
    <w:rsid w:val="001B0440"/>
    <w:rsid w:val="001B06AD"/>
    <w:rsid w:val="00237B32"/>
    <w:rsid w:val="00271598"/>
    <w:rsid w:val="00274981"/>
    <w:rsid w:val="002E788E"/>
    <w:rsid w:val="003A1C01"/>
    <w:rsid w:val="003A2259"/>
    <w:rsid w:val="003C79E5"/>
    <w:rsid w:val="00482766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D750A"/>
    <w:rsid w:val="005F64E6"/>
    <w:rsid w:val="0065289A"/>
    <w:rsid w:val="006553CA"/>
    <w:rsid w:val="0067226F"/>
    <w:rsid w:val="006E662C"/>
    <w:rsid w:val="00725C51"/>
    <w:rsid w:val="007517E7"/>
    <w:rsid w:val="00820552"/>
    <w:rsid w:val="008B4051"/>
    <w:rsid w:val="008C0968"/>
    <w:rsid w:val="009647F7"/>
    <w:rsid w:val="009A1326"/>
    <w:rsid w:val="009D6532"/>
    <w:rsid w:val="00A026A4"/>
    <w:rsid w:val="00A312D9"/>
    <w:rsid w:val="00A567D1"/>
    <w:rsid w:val="00B12F45"/>
    <w:rsid w:val="00B1405F"/>
    <w:rsid w:val="00B31970"/>
    <w:rsid w:val="00B3448B"/>
    <w:rsid w:val="00B44936"/>
    <w:rsid w:val="00B5534B"/>
    <w:rsid w:val="00BA560A"/>
    <w:rsid w:val="00BD0A92"/>
    <w:rsid w:val="00C0355B"/>
    <w:rsid w:val="00C45714"/>
    <w:rsid w:val="00C93056"/>
    <w:rsid w:val="00CA2E96"/>
    <w:rsid w:val="00CD2568"/>
    <w:rsid w:val="00CE45EC"/>
    <w:rsid w:val="00D11966"/>
    <w:rsid w:val="00DB70BA"/>
    <w:rsid w:val="00DC0F74"/>
    <w:rsid w:val="00DD6622"/>
    <w:rsid w:val="00DE225E"/>
    <w:rsid w:val="00E25119"/>
    <w:rsid w:val="00E458F1"/>
    <w:rsid w:val="00EB7BDE"/>
    <w:rsid w:val="00EC5373"/>
    <w:rsid w:val="00ED3162"/>
    <w:rsid w:val="00F262EE"/>
    <w:rsid w:val="00F61C49"/>
    <w:rsid w:val="00F835B0"/>
    <w:rsid w:val="00FD4EE4"/>
    <w:rsid w:val="00FD5E7D"/>
    <w:rsid w:val="00FE4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22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SPecialiST RePack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Сикорская Татьяна  Геннадьевна</dc:creator>
  <cp:lastModifiedBy>id_oot_chif</cp:lastModifiedBy>
  <cp:revision>3</cp:revision>
  <cp:lastPrinted>2015-11-30T11:59:00Z</cp:lastPrinted>
  <dcterms:created xsi:type="dcterms:W3CDTF">2015-11-30T12:18:00Z</dcterms:created>
  <dcterms:modified xsi:type="dcterms:W3CDTF">2015-12-01T07:07:00Z</dcterms:modified>
</cp:coreProperties>
</file>